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ind w:firstLine="0" w:firstLineChars="0"/>
        <w:rPr>
          <w:rFonts w:hint="eastAsia" w:ascii="黑体" w:hAnsi="黑体" w:eastAsia="黑体" w:cs="Times New Roman"/>
          <w:sz w:val="32"/>
          <w:szCs w:val="30"/>
          <w:lang w:eastAsia="zh-CN"/>
        </w:rPr>
      </w:pPr>
      <w:r>
        <w:rPr>
          <w:rFonts w:hint="eastAsia" w:ascii="黑体" w:hAnsi="黑体" w:eastAsia="黑体" w:cs="Times New Roman"/>
          <w:sz w:val="32"/>
          <w:szCs w:val="30"/>
        </w:rPr>
        <w:t>附件</w:t>
      </w:r>
      <w:r>
        <w:rPr>
          <w:rFonts w:hint="eastAsia" w:ascii="黑体" w:hAnsi="黑体" w:eastAsia="黑体" w:cs="Times New Roman"/>
          <w:sz w:val="32"/>
          <w:szCs w:val="30"/>
          <w:lang w:val="en-US" w:eastAsia="zh-CN"/>
        </w:rPr>
        <w:t>3</w:t>
      </w:r>
    </w:p>
    <w:p>
      <w:pPr>
        <w:spacing w:line="460" w:lineRule="exact"/>
        <w:ind w:firstLine="0" w:firstLineChars="0"/>
        <w:jc w:val="center"/>
        <w:rPr>
          <w:rFonts w:hint="eastAsia" w:ascii="方正小标宋_GBK" w:hAnsi="华文中宋" w:eastAsia="方正小标宋_GBK" w:cs="Times New Roman"/>
          <w:sz w:val="44"/>
          <w:szCs w:val="44"/>
        </w:rPr>
      </w:pPr>
      <w:r>
        <w:rPr>
          <w:rFonts w:hint="eastAsia" w:ascii="方正小标宋_GBK" w:hAnsi="华文中宋" w:eastAsia="方正小标宋_GBK" w:cs="Times New Roman"/>
          <w:sz w:val="44"/>
          <w:szCs w:val="44"/>
        </w:rPr>
        <w:t>全国统计系统先进个人推荐</w:t>
      </w:r>
      <w:r>
        <w:rPr>
          <w:rFonts w:hint="eastAsia" w:ascii="方正小标宋_GBK" w:hAnsi="华文中宋" w:eastAsia="方正小标宋_GBK" w:cs="Times New Roman"/>
          <w:sz w:val="44"/>
          <w:szCs w:val="44"/>
          <w:lang w:eastAsia="zh-CN"/>
        </w:rPr>
        <w:t>人选</w:t>
      </w:r>
      <w:r>
        <w:rPr>
          <w:rFonts w:hint="eastAsia" w:ascii="方正小标宋_GBK" w:hAnsi="华文中宋" w:eastAsia="方正小标宋_GBK" w:cs="Times New Roman"/>
          <w:sz w:val="44"/>
          <w:szCs w:val="44"/>
        </w:rPr>
        <w:t>表</w:t>
      </w:r>
    </w:p>
    <w:p>
      <w:pPr>
        <w:spacing w:line="240" w:lineRule="auto"/>
        <w:ind w:firstLine="0" w:firstLineChars="0"/>
        <w:rPr>
          <w:rFonts w:hint="eastAsia" w:ascii="仿宋_GB2312" w:hAnsi="宋体" w:eastAsia="仿宋_GB2312" w:cs="仿宋_GB2312"/>
          <w:sz w:val="24"/>
        </w:rPr>
      </w:pPr>
    </w:p>
    <w:p>
      <w:pPr>
        <w:spacing w:line="240" w:lineRule="auto"/>
        <w:ind w:firstLine="0" w:firstLineChars="0"/>
        <w:rPr>
          <w:rFonts w:hint="eastAsia" w:ascii="仿宋_GB2312" w:hAnsi="宋体" w:eastAsia="仿宋_GB2312" w:cs="仿宋_GB2312"/>
          <w:sz w:val="28"/>
          <w:szCs w:val="28"/>
        </w:rPr>
      </w:pPr>
      <w:r>
        <w:rPr>
          <w:rFonts w:hint="eastAsia" w:hAnsi="宋体" w:cs="仿宋_GB2312"/>
          <w:sz w:val="28"/>
          <w:szCs w:val="28"/>
          <w:lang w:val="en-US" w:eastAsia="zh-CN"/>
        </w:rPr>
        <w:t>推荐</w:t>
      </w:r>
      <w:r>
        <w:rPr>
          <w:rFonts w:hint="eastAsia" w:ascii="仿宋_GB2312" w:hAnsi="宋体" w:eastAsia="仿宋_GB2312" w:cs="仿宋_GB2312"/>
          <w:sz w:val="28"/>
          <w:szCs w:val="28"/>
        </w:rPr>
        <w:t xml:space="preserve">单位（章）：                                                </w:t>
      </w:r>
      <w:r>
        <w:rPr>
          <w:rFonts w:hint="eastAsia" w:hAnsi="宋体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宋体" w:eastAsia="仿宋_GB2312" w:cs="仿宋_GB2312"/>
          <w:sz w:val="28"/>
          <w:szCs w:val="28"/>
        </w:rPr>
        <w:t xml:space="preserve">           填表日期：20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22</w:t>
      </w:r>
      <w:r>
        <w:rPr>
          <w:rFonts w:hint="eastAsia" w:ascii="仿宋_GB2312" w:hAnsi="宋体" w:eastAsia="仿宋_GB2312" w:cs="仿宋_GB2312"/>
          <w:sz w:val="28"/>
          <w:szCs w:val="28"/>
        </w:rPr>
        <w:t>年  月  日</w:t>
      </w:r>
    </w:p>
    <w:tbl>
      <w:tblPr>
        <w:tblStyle w:val="7"/>
        <w:tblW w:w="13950" w:type="dxa"/>
        <w:tblInd w:w="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475"/>
        <w:gridCol w:w="746"/>
        <w:gridCol w:w="870"/>
        <w:gridCol w:w="1364"/>
        <w:gridCol w:w="1160"/>
        <w:gridCol w:w="1440"/>
        <w:gridCol w:w="880"/>
        <w:gridCol w:w="1350"/>
        <w:gridCol w:w="976"/>
        <w:gridCol w:w="1934"/>
        <w:gridCol w:w="8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序号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姓名</w:t>
            </w:r>
          </w:p>
        </w:tc>
        <w:tc>
          <w:tcPr>
            <w:tcW w:w="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性别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民族</w:t>
            </w:r>
          </w:p>
        </w:tc>
        <w:tc>
          <w:tcPr>
            <w:tcW w:w="13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学历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黑体" w:hAnsi="宋体" w:eastAsia="黑体" w:cs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  <w:lang w:eastAsia="zh-CN"/>
              </w:rPr>
              <w:t>学位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工作单位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黑体" w:hAnsi="宋体" w:eastAsia="黑体" w:cs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职务</w:t>
            </w:r>
            <w:r>
              <w:rPr>
                <w:rFonts w:hint="eastAsia" w:ascii="黑体" w:hAnsi="宋体" w:eastAsia="黑体" w:cs="宋体"/>
                <w:kern w:val="0"/>
                <w:sz w:val="28"/>
                <w:szCs w:val="28"/>
                <w:lang w:eastAsia="zh-CN"/>
              </w:rPr>
              <w:t>职级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行政级别</w:t>
            </w:r>
          </w:p>
        </w:tc>
        <w:tc>
          <w:tcPr>
            <w:tcW w:w="9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职称</w:t>
            </w:r>
          </w:p>
        </w:tc>
        <w:tc>
          <w:tcPr>
            <w:tcW w:w="1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</w:tr>
    </w:tbl>
    <w:p>
      <w:pPr>
        <w:spacing w:before="156" w:beforeLines="50" w:after="156" w:afterLines="50" w:line="240" w:lineRule="auto"/>
        <w:ind w:firstLine="480" w:firstLineChars="20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  <w:lang w:eastAsia="zh-CN"/>
        </w:rPr>
        <w:t>备</w:t>
      </w:r>
      <w:r>
        <w:rPr>
          <w:rFonts w:hint="eastAsia" w:ascii="仿宋_GB2312" w:hAnsi="仿宋_GB2312" w:eastAsia="仿宋_GB2312" w:cs="仿宋_GB2312"/>
          <w:kern w:val="0"/>
          <w:sz w:val="24"/>
        </w:rPr>
        <w:t>注：</w:t>
      </w:r>
      <w:r>
        <w:rPr>
          <w:rFonts w:hint="eastAsia" w:ascii="仿宋_GB2312" w:hAnsi="仿宋_GB2312" w:eastAsia="仿宋_GB2312" w:cs="仿宋_GB2312"/>
          <w:sz w:val="24"/>
        </w:rPr>
        <w:t>推荐对象为高级专家的，</w:t>
      </w:r>
      <w:r>
        <w:rPr>
          <w:rFonts w:hint="eastAsia" w:ascii="仿宋_GB2312" w:hAnsi="仿宋_GB2312" w:eastAsia="仿宋_GB2312" w:cs="仿宋_GB2312"/>
          <w:kern w:val="0"/>
          <w:sz w:val="24"/>
        </w:rPr>
        <w:t>请在备注栏中注明。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417" w:right="1134" w:bottom="141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1DE075-96D4-409C-8D90-345BBC07F13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BB25C0-7863-4CF9-9046-DF8FFBF380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7993312-6DB9-4B3B-9BCD-9C58B12CC5A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589D681-3AA9-4E2C-9EF1-97980E44EA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9EFF9BE-D647-4F4C-92A4-C2F1CF1F47B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FA7C51B-628D-4EDF-8555-2A03B51DD2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3A792E1-5AB4-40AD-8F10-9D25ADB1C74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D2BE4B-039D-4970-9982-7BD82A3DF1B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C14429DC-88E9-4B73-B996-E8A84AAFF3C2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right="360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ind w:left="0" w:leftChars="0" w:firstLine="0" w:firstLineChars="0"/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ind w:left="0" w:leftChars="0" w:firstLine="0" w:firstLineChars="0"/>
                      <w:rPr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22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674A9"/>
    <w:rsid w:val="00226005"/>
    <w:rsid w:val="00977CB9"/>
    <w:rsid w:val="0118247D"/>
    <w:rsid w:val="016A0E26"/>
    <w:rsid w:val="02037896"/>
    <w:rsid w:val="021E20A0"/>
    <w:rsid w:val="02B72B71"/>
    <w:rsid w:val="03E40A87"/>
    <w:rsid w:val="04144FD1"/>
    <w:rsid w:val="050D4874"/>
    <w:rsid w:val="054635EF"/>
    <w:rsid w:val="05486AD3"/>
    <w:rsid w:val="06656569"/>
    <w:rsid w:val="068E2A58"/>
    <w:rsid w:val="072636BB"/>
    <w:rsid w:val="07712F72"/>
    <w:rsid w:val="095F269A"/>
    <w:rsid w:val="0A155B26"/>
    <w:rsid w:val="0A86353B"/>
    <w:rsid w:val="0A984DB3"/>
    <w:rsid w:val="0B0C53B2"/>
    <w:rsid w:val="0B325CD7"/>
    <w:rsid w:val="0BA91A05"/>
    <w:rsid w:val="0BAF0229"/>
    <w:rsid w:val="0CDA370D"/>
    <w:rsid w:val="0CE661C6"/>
    <w:rsid w:val="0D1E7A3C"/>
    <w:rsid w:val="0F936D34"/>
    <w:rsid w:val="10E951FA"/>
    <w:rsid w:val="12831AD6"/>
    <w:rsid w:val="12964252"/>
    <w:rsid w:val="12D03B27"/>
    <w:rsid w:val="13653B7B"/>
    <w:rsid w:val="14BC0F5F"/>
    <w:rsid w:val="1573614E"/>
    <w:rsid w:val="15FD2FC4"/>
    <w:rsid w:val="1622221A"/>
    <w:rsid w:val="16C372B2"/>
    <w:rsid w:val="16CC339D"/>
    <w:rsid w:val="174D574A"/>
    <w:rsid w:val="18636018"/>
    <w:rsid w:val="18932A4B"/>
    <w:rsid w:val="194A3231"/>
    <w:rsid w:val="1A2139F4"/>
    <w:rsid w:val="1ACE1131"/>
    <w:rsid w:val="1AD504CF"/>
    <w:rsid w:val="1AE37BE5"/>
    <w:rsid w:val="1AF830D3"/>
    <w:rsid w:val="1B031890"/>
    <w:rsid w:val="1B531776"/>
    <w:rsid w:val="1B5674A9"/>
    <w:rsid w:val="1BC97D31"/>
    <w:rsid w:val="1BE55D90"/>
    <w:rsid w:val="1C1E7F08"/>
    <w:rsid w:val="1C430AE1"/>
    <w:rsid w:val="1C6C374E"/>
    <w:rsid w:val="1C8E07E4"/>
    <w:rsid w:val="1D9A34E2"/>
    <w:rsid w:val="1DD973B1"/>
    <w:rsid w:val="1DDE726C"/>
    <w:rsid w:val="1E864875"/>
    <w:rsid w:val="1EBC6E81"/>
    <w:rsid w:val="1F3857C1"/>
    <w:rsid w:val="1FA47F8F"/>
    <w:rsid w:val="1FC37449"/>
    <w:rsid w:val="202E2C95"/>
    <w:rsid w:val="20926416"/>
    <w:rsid w:val="20DA0265"/>
    <w:rsid w:val="2182055E"/>
    <w:rsid w:val="21F17D01"/>
    <w:rsid w:val="22091700"/>
    <w:rsid w:val="22AE4F39"/>
    <w:rsid w:val="23C06F7D"/>
    <w:rsid w:val="25143176"/>
    <w:rsid w:val="25546F61"/>
    <w:rsid w:val="26423688"/>
    <w:rsid w:val="26C75E62"/>
    <w:rsid w:val="271034FC"/>
    <w:rsid w:val="272801FE"/>
    <w:rsid w:val="272B5004"/>
    <w:rsid w:val="27973368"/>
    <w:rsid w:val="282345E3"/>
    <w:rsid w:val="28BA177F"/>
    <w:rsid w:val="28CC6FD4"/>
    <w:rsid w:val="294858CC"/>
    <w:rsid w:val="29A11579"/>
    <w:rsid w:val="29CE7EDB"/>
    <w:rsid w:val="29DD718D"/>
    <w:rsid w:val="2A6928A0"/>
    <w:rsid w:val="2AD94CEE"/>
    <w:rsid w:val="2B430C96"/>
    <w:rsid w:val="2B9813DF"/>
    <w:rsid w:val="2BAB1334"/>
    <w:rsid w:val="2C9442A2"/>
    <w:rsid w:val="2CDF1D18"/>
    <w:rsid w:val="2CE621B7"/>
    <w:rsid w:val="2D233F90"/>
    <w:rsid w:val="2D9A691D"/>
    <w:rsid w:val="2DC1171E"/>
    <w:rsid w:val="2E492B0C"/>
    <w:rsid w:val="2E821FCB"/>
    <w:rsid w:val="2E9A4288"/>
    <w:rsid w:val="2F7B213C"/>
    <w:rsid w:val="2F7C31CC"/>
    <w:rsid w:val="2F8B1B24"/>
    <w:rsid w:val="311B7018"/>
    <w:rsid w:val="31925AAE"/>
    <w:rsid w:val="31E513F5"/>
    <w:rsid w:val="32D13036"/>
    <w:rsid w:val="33573027"/>
    <w:rsid w:val="33A020AC"/>
    <w:rsid w:val="34380345"/>
    <w:rsid w:val="344F2623"/>
    <w:rsid w:val="355B359A"/>
    <w:rsid w:val="35843E9F"/>
    <w:rsid w:val="35950AD5"/>
    <w:rsid w:val="364718B1"/>
    <w:rsid w:val="36552B4F"/>
    <w:rsid w:val="36D0422C"/>
    <w:rsid w:val="372B09FF"/>
    <w:rsid w:val="37493D03"/>
    <w:rsid w:val="37661EA4"/>
    <w:rsid w:val="378A1D8E"/>
    <w:rsid w:val="37955D48"/>
    <w:rsid w:val="37CC3015"/>
    <w:rsid w:val="388004B3"/>
    <w:rsid w:val="38BE0450"/>
    <w:rsid w:val="38D27420"/>
    <w:rsid w:val="391F6350"/>
    <w:rsid w:val="392F32A5"/>
    <w:rsid w:val="398675FA"/>
    <w:rsid w:val="3A3518DF"/>
    <w:rsid w:val="3A5B1BEC"/>
    <w:rsid w:val="3ADA09F2"/>
    <w:rsid w:val="3B182275"/>
    <w:rsid w:val="3B981480"/>
    <w:rsid w:val="3C1249C0"/>
    <w:rsid w:val="3C5D4E6A"/>
    <w:rsid w:val="3D26233A"/>
    <w:rsid w:val="3E5A3238"/>
    <w:rsid w:val="3EAE6BB3"/>
    <w:rsid w:val="3F6D2C21"/>
    <w:rsid w:val="3FED1167"/>
    <w:rsid w:val="400460E9"/>
    <w:rsid w:val="40917464"/>
    <w:rsid w:val="40D31251"/>
    <w:rsid w:val="4168714A"/>
    <w:rsid w:val="41E23BF4"/>
    <w:rsid w:val="422E6BD5"/>
    <w:rsid w:val="42CB0ACC"/>
    <w:rsid w:val="433D3703"/>
    <w:rsid w:val="43D42FED"/>
    <w:rsid w:val="43DC1019"/>
    <w:rsid w:val="43DF743F"/>
    <w:rsid w:val="45225078"/>
    <w:rsid w:val="45FF7CAF"/>
    <w:rsid w:val="46543729"/>
    <w:rsid w:val="46614F91"/>
    <w:rsid w:val="47B0288B"/>
    <w:rsid w:val="482005B2"/>
    <w:rsid w:val="486A1116"/>
    <w:rsid w:val="486B52B9"/>
    <w:rsid w:val="48CF5B11"/>
    <w:rsid w:val="49131606"/>
    <w:rsid w:val="49582870"/>
    <w:rsid w:val="49C7110E"/>
    <w:rsid w:val="4AA7617E"/>
    <w:rsid w:val="4AFE60E1"/>
    <w:rsid w:val="4B1B2839"/>
    <w:rsid w:val="4B63174A"/>
    <w:rsid w:val="4B8A34E4"/>
    <w:rsid w:val="4C444AE0"/>
    <w:rsid w:val="4CAD24FE"/>
    <w:rsid w:val="4CC4562D"/>
    <w:rsid w:val="4D164ABD"/>
    <w:rsid w:val="4EB6582B"/>
    <w:rsid w:val="4ED22367"/>
    <w:rsid w:val="4F124A97"/>
    <w:rsid w:val="4F824351"/>
    <w:rsid w:val="4FAE431D"/>
    <w:rsid w:val="50390A25"/>
    <w:rsid w:val="512F5E51"/>
    <w:rsid w:val="513D6480"/>
    <w:rsid w:val="517B05EB"/>
    <w:rsid w:val="524759D5"/>
    <w:rsid w:val="52B10F57"/>
    <w:rsid w:val="53DD4A88"/>
    <w:rsid w:val="53F95921"/>
    <w:rsid w:val="5406562E"/>
    <w:rsid w:val="5596535E"/>
    <w:rsid w:val="55E873DA"/>
    <w:rsid w:val="561A2038"/>
    <w:rsid w:val="5648375B"/>
    <w:rsid w:val="56712602"/>
    <w:rsid w:val="56907739"/>
    <w:rsid w:val="57026689"/>
    <w:rsid w:val="579620EE"/>
    <w:rsid w:val="57B02C71"/>
    <w:rsid w:val="57D542CE"/>
    <w:rsid w:val="5848170F"/>
    <w:rsid w:val="5860246F"/>
    <w:rsid w:val="59003F39"/>
    <w:rsid w:val="5A4E35EA"/>
    <w:rsid w:val="5A8D33DF"/>
    <w:rsid w:val="5B937C81"/>
    <w:rsid w:val="5BC728CD"/>
    <w:rsid w:val="5C091FC8"/>
    <w:rsid w:val="5C7977F8"/>
    <w:rsid w:val="5E6E1A64"/>
    <w:rsid w:val="605E6C65"/>
    <w:rsid w:val="6091636E"/>
    <w:rsid w:val="60EF76D3"/>
    <w:rsid w:val="61E139E7"/>
    <w:rsid w:val="62F40A0D"/>
    <w:rsid w:val="63CA2AC1"/>
    <w:rsid w:val="63E02563"/>
    <w:rsid w:val="640457B4"/>
    <w:rsid w:val="6483739D"/>
    <w:rsid w:val="65500FD2"/>
    <w:rsid w:val="662324F4"/>
    <w:rsid w:val="666412CE"/>
    <w:rsid w:val="66644457"/>
    <w:rsid w:val="67005928"/>
    <w:rsid w:val="682D1443"/>
    <w:rsid w:val="68331471"/>
    <w:rsid w:val="686A296B"/>
    <w:rsid w:val="688634B8"/>
    <w:rsid w:val="68F45416"/>
    <w:rsid w:val="693E089F"/>
    <w:rsid w:val="6AB51CAC"/>
    <w:rsid w:val="6BF532A9"/>
    <w:rsid w:val="6C5954ED"/>
    <w:rsid w:val="6E3C1211"/>
    <w:rsid w:val="6E3E69CD"/>
    <w:rsid w:val="70246DA0"/>
    <w:rsid w:val="70A2249A"/>
    <w:rsid w:val="71F21560"/>
    <w:rsid w:val="72042C05"/>
    <w:rsid w:val="72556613"/>
    <w:rsid w:val="72984960"/>
    <w:rsid w:val="72B043C8"/>
    <w:rsid w:val="73295D6F"/>
    <w:rsid w:val="735A1A46"/>
    <w:rsid w:val="73D00694"/>
    <w:rsid w:val="73E54CDF"/>
    <w:rsid w:val="741F71B2"/>
    <w:rsid w:val="746D222A"/>
    <w:rsid w:val="74CA3B4D"/>
    <w:rsid w:val="75497EEC"/>
    <w:rsid w:val="760927BA"/>
    <w:rsid w:val="761732A9"/>
    <w:rsid w:val="76A90521"/>
    <w:rsid w:val="76AC4AB7"/>
    <w:rsid w:val="7717373B"/>
    <w:rsid w:val="784743F9"/>
    <w:rsid w:val="78811DC1"/>
    <w:rsid w:val="78E2043F"/>
    <w:rsid w:val="78ED5181"/>
    <w:rsid w:val="790257D5"/>
    <w:rsid w:val="79372159"/>
    <w:rsid w:val="798C0D00"/>
    <w:rsid w:val="798E5926"/>
    <w:rsid w:val="7A353CC9"/>
    <w:rsid w:val="7A7A5B82"/>
    <w:rsid w:val="7A9F298F"/>
    <w:rsid w:val="7B5044B1"/>
    <w:rsid w:val="7B8E3D86"/>
    <w:rsid w:val="7BB04299"/>
    <w:rsid w:val="7BC5176C"/>
    <w:rsid w:val="7BD74057"/>
    <w:rsid w:val="7C6E131E"/>
    <w:rsid w:val="7CE42A2B"/>
    <w:rsid w:val="7DC470EC"/>
    <w:rsid w:val="7E255B15"/>
    <w:rsid w:val="7E317E1E"/>
    <w:rsid w:val="7EFF40E3"/>
    <w:rsid w:val="7FB70D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仿宋_GB2312" w:hAnsi="仿宋_GB2312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djustRightInd w:val="0"/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adjustRightInd w:val="0"/>
      <w:snapToGrid w:val="0"/>
      <w:spacing w:beforeLines="0" w:beforeAutospacing="0" w:afterLines="0" w:afterAutospacing="0" w:line="600" w:lineRule="exact"/>
      <w:ind w:firstLine="880" w:firstLineChars="200"/>
      <w:outlineLvl w:val="1"/>
    </w:pPr>
    <w:rPr>
      <w:rFonts w:ascii="黑体" w:hAnsi="黑体" w:eastAsia="黑体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spacing w:line="600" w:lineRule="exact"/>
      <w:ind w:firstLine="880" w:firstLineChars="200"/>
      <w:outlineLvl w:val="2"/>
    </w:pPr>
    <w:rPr>
      <w:rFonts w:ascii="楷体_GB2312" w:hAnsi="楷体_GB2312" w:eastAsia="楷体_GB2312"/>
      <w:b/>
      <w:bCs/>
      <w:szCs w:val="32"/>
    </w:rPr>
  </w:style>
  <w:style w:type="character" w:default="1" w:styleId="8">
    <w:name w:val="Default Paragraph Font"/>
    <w:semiHidden/>
    <w:qFormat/>
    <w:uiPriority w:val="0"/>
    <w:rPr>
      <w:rFonts w:ascii="Calibri" w:hAnsi="Calibri" w:eastAsia="仿宋_GB2312"/>
      <w:sz w:val="32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3 Char"/>
    <w:link w:val="4"/>
    <w:qFormat/>
    <w:uiPriority w:val="0"/>
    <w:rPr>
      <w:rFonts w:ascii="楷体_GB2312" w:hAnsi="楷体_GB2312" w:eastAsia="楷体_GB2312"/>
      <w:b/>
      <w:bCs/>
      <w:sz w:val="32"/>
      <w:szCs w:val="32"/>
    </w:rPr>
  </w:style>
  <w:style w:type="character" w:customStyle="1" w:styleId="10">
    <w:name w:val="标题 2 Char"/>
    <w:link w:val="3"/>
    <w:qFormat/>
    <w:uiPriority w:val="0"/>
    <w:rPr>
      <w:rFonts w:ascii="黑体" w:hAns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C-JY\Desktop\&#31354;&#30333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空白.dotx</Template>
  <Pages>1</Pages>
  <Words>116</Words>
  <Characters>116</Characters>
  <Lines>0</Lines>
  <Paragraphs>0</Paragraphs>
  <TotalTime>1</TotalTime>
  <ScaleCrop>false</ScaleCrop>
  <LinksUpToDate>false</LinksUpToDate>
  <CharactersWithSpaces>116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2022-05-06T03:39:00Z</dcterms:created>
  <dc:creator>RSC-JY</dc:creator>
  <cp:lastModifiedBy>王艾</cp:lastModifiedBy>
  <cp:lastPrinted>2022-05-07T03:31:00Z</cp:lastPrinted>
  <dcterms:modified xsi:type="dcterms:W3CDTF">2022-05-09T06:30:09Z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